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87F" w:rsidRDefault="00FA587F">
      <w:pPr>
        <w:pStyle w:val="Styl1"/>
        <w:tabs>
          <w:tab w:val="num" w:pos="360"/>
        </w:tabs>
        <w:ind w:left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Líska turecká v parku</w:t>
      </w:r>
    </w:p>
    <w:p w:rsidR="00FA587F" w:rsidRDefault="00FA587F">
      <w:pPr>
        <w:spacing w:line="360" w:lineRule="auto"/>
        <w:jc w:val="both"/>
      </w:pPr>
    </w:p>
    <w:p w:rsidR="00FA587F" w:rsidRDefault="00FA587F">
      <w:pPr>
        <w:spacing w:line="360" w:lineRule="auto"/>
        <w:ind w:firstLine="567"/>
        <w:jc w:val="both"/>
      </w:pPr>
      <w:r>
        <w:t>V parku od ohrazení vodního zdroje směrem k bytovkám roste líska turecká (</w:t>
      </w:r>
      <w:r>
        <w:rPr>
          <w:i/>
          <w:iCs/>
        </w:rPr>
        <w:t>Corylus colurna</w:t>
      </w:r>
      <w:r>
        <w:t xml:space="preserve">) s obvodem 275 cm. </w:t>
      </w:r>
    </w:p>
    <w:p w:rsidR="00FA587F" w:rsidRDefault="00FA587F">
      <w:pPr>
        <w:spacing w:line="360" w:lineRule="auto"/>
        <w:ind w:firstLine="567"/>
        <w:jc w:val="both"/>
      </w:pPr>
      <w:r>
        <w:t>Líska turecká na rozdíl od naší známější a běžnější keřové lísky obecné je malý strom</w:t>
      </w:r>
      <w:r w:rsidRPr="00972E54">
        <w:t xml:space="preserve"> </w:t>
      </w:r>
      <w:r>
        <w:t>s výškou maximálně 20–25 m a s pěknou kuželovitou korunou. Oříšky lísky turecké mají silnější skořápku a jsou velmi chutné. Je to nenáročný strom původem z jihovýchodní Evropy, dobře snáší horko, mrazy i znečištěné městské prostředí, a tak bývá hojně vysazován v evropských i amerických městech. Všechny lískové oříšky prodávané u nás pocházejí z lísky turecké většinou z dovozu z Turecka.</w:t>
      </w:r>
    </w:p>
    <w:p w:rsidR="00FA587F" w:rsidRDefault="00FA587F">
      <w:pPr>
        <w:spacing w:line="360" w:lineRule="auto"/>
        <w:ind w:firstLine="567"/>
        <w:jc w:val="both"/>
      </w:pPr>
      <w:r>
        <w:t>U nás roste největší líska turecká v Petrovicích v okrese Ústí nad Labem s obvodem 355 cm.</w:t>
      </w:r>
    </w:p>
    <w:p w:rsidR="00FA587F" w:rsidRDefault="00FA587F">
      <w:pPr>
        <w:spacing w:line="360" w:lineRule="auto"/>
        <w:ind w:firstLine="567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.55pt;width:453.75pt;height:604.5pt;z-index:-251658240;mso-position-horizontal:center" wrapcoords="-36 0 -36 21573 21600 21573 21600 0 -36 0">
            <v:imagedata r:id="rId4" o:title=""/>
            <w10:wrap type="tight"/>
          </v:shape>
        </w:pict>
      </w:r>
    </w:p>
    <w:p w:rsidR="00FA587F" w:rsidRDefault="00FA587F">
      <w:pPr>
        <w:spacing w:line="360" w:lineRule="auto"/>
        <w:ind w:firstLine="567"/>
        <w:jc w:val="both"/>
      </w:pPr>
    </w:p>
    <w:p w:rsidR="00FA587F" w:rsidRDefault="00FA587F">
      <w:pPr>
        <w:spacing w:line="360" w:lineRule="auto"/>
        <w:ind w:firstLine="567"/>
        <w:jc w:val="both"/>
      </w:pPr>
    </w:p>
    <w:p w:rsidR="00FA587F" w:rsidRDefault="00FA587F">
      <w:pPr>
        <w:spacing w:line="360" w:lineRule="auto"/>
        <w:ind w:firstLine="567"/>
        <w:jc w:val="both"/>
      </w:pPr>
    </w:p>
    <w:p w:rsidR="00FA587F" w:rsidRDefault="00FA587F">
      <w:r>
        <w:pict>
          <v:shape id="_x0000_i1025" type="#_x0000_t75" style="width:448.5pt;height:597.75pt">
            <v:imagedata r:id="rId5" o:title=""/>
          </v:shape>
        </w:pict>
      </w:r>
    </w:p>
    <w:sectPr w:rsidR="00FA587F" w:rsidSect="005644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F17D1"/>
    <w:rsid w:val="001A0619"/>
    <w:rsid w:val="002572AF"/>
    <w:rsid w:val="003B34B7"/>
    <w:rsid w:val="005644CE"/>
    <w:rsid w:val="006E074A"/>
    <w:rsid w:val="00972E54"/>
    <w:rsid w:val="00983FEA"/>
    <w:rsid w:val="00AA580B"/>
    <w:rsid w:val="00B1115A"/>
    <w:rsid w:val="00CB5A79"/>
    <w:rsid w:val="00DF17D1"/>
    <w:rsid w:val="00E00383"/>
    <w:rsid w:val="00FA5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44CE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1">
    <w:name w:val="Styl1"/>
    <w:basedOn w:val="Normal"/>
    <w:uiPriority w:val="99"/>
    <w:rsid w:val="005644CE"/>
    <w:pPr>
      <w:spacing w:line="360" w:lineRule="auto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</TotalTime>
  <Pages>3</Pages>
  <Words>102</Words>
  <Characters>605</Characters>
  <Application>Microsoft Office Outlook</Application>
  <DocSecurity>0</DocSecurity>
  <Lines>0</Lines>
  <Paragraphs>0</Paragraphs>
  <ScaleCrop>false</ScaleCrop>
  <Company>Jana Oficce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Platan javorolistý</dc:title>
  <dc:subject/>
  <dc:creator>Jana</dc:creator>
  <cp:keywords/>
  <dc:description/>
  <cp:lastModifiedBy>Denisa</cp:lastModifiedBy>
  <cp:revision>6</cp:revision>
  <dcterms:created xsi:type="dcterms:W3CDTF">2014-11-02T15:09:00Z</dcterms:created>
  <dcterms:modified xsi:type="dcterms:W3CDTF">2015-04-17T09:03:00Z</dcterms:modified>
</cp:coreProperties>
</file>