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B7" w:rsidRDefault="004D20B7" w:rsidP="00D00867">
      <w:pPr>
        <w:pStyle w:val="Heading3"/>
      </w:pPr>
      <w:r>
        <w:t>Dub v ulici U Dubu</w:t>
      </w:r>
    </w:p>
    <w:p w:rsidR="004D20B7" w:rsidRDefault="004D20B7" w:rsidP="00D00867">
      <w:pPr>
        <w:spacing w:line="360" w:lineRule="auto"/>
        <w:ind w:firstLine="567"/>
        <w:jc w:val="both"/>
        <w:rPr>
          <w:sz w:val="24"/>
          <w:szCs w:val="24"/>
        </w:rPr>
      </w:pPr>
    </w:p>
    <w:p w:rsidR="004D20B7" w:rsidRDefault="004D20B7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17.15pt;width:453.75pt;height:604.5pt;z-index:-251658240" wrapcoords="-36 0 -36 21573 21600 21573 21600 0 -36 0">
            <v:imagedata r:id="rId4" o:title=""/>
            <w10:wrap type="tight"/>
          </v:shape>
        </w:pict>
      </w:r>
      <w:r>
        <w:rPr>
          <w:sz w:val="24"/>
          <w:szCs w:val="24"/>
        </w:rPr>
        <w:t>Dub letní (</w:t>
      </w:r>
      <w:r>
        <w:rPr>
          <w:i/>
          <w:iCs/>
          <w:sz w:val="24"/>
          <w:szCs w:val="24"/>
        </w:rPr>
        <w:t>Quercus robur</w:t>
      </w:r>
      <w:r>
        <w:rPr>
          <w:sz w:val="24"/>
          <w:szCs w:val="24"/>
        </w:rPr>
        <w:t>) roste v lese, na křižovatce lesních cest. Vede k němu cesta v pokračování ulice K Dubu (na Brunšově). Jeho obvod činí 300 cm, výška dosahuje 24 m a stáří je asi 120 let. Na dubu jsou umístěny dva svaté obrázky a orientační značka záchranné služby s číslem 1, červeným křížem a označením U dubu. Označení slouží jako orientační místo pro příjezd sanitky k těžkým úrazům při práci v lese.</w:t>
      </w:r>
    </w:p>
    <w:p w:rsidR="004D20B7" w:rsidRPr="00A967B6" w:rsidRDefault="004D20B7" w:rsidP="00A967B6">
      <w:r>
        <w:pict>
          <v:shape id="_x0000_i1025" type="#_x0000_t75" style="width:448.5pt;height:597.75pt">
            <v:imagedata r:id="rId5" o:title=""/>
          </v:shape>
        </w:pict>
      </w:r>
      <w:r>
        <w:pict>
          <v:shape id="_x0000_i1026" type="#_x0000_t75" style="width:448.5pt;height:597.75pt">
            <v:imagedata r:id="rId6" o:title=""/>
          </v:shape>
        </w:pict>
      </w:r>
    </w:p>
    <w:sectPr w:rsidR="004D20B7" w:rsidRPr="00A967B6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2036D3"/>
    <w:rsid w:val="004D20B7"/>
    <w:rsid w:val="00504386"/>
    <w:rsid w:val="0056747E"/>
    <w:rsid w:val="0059293F"/>
    <w:rsid w:val="00906DA4"/>
    <w:rsid w:val="009B4378"/>
    <w:rsid w:val="00A967B6"/>
    <w:rsid w:val="00D00867"/>
    <w:rsid w:val="00D3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63</Words>
  <Characters>374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4</cp:revision>
  <dcterms:created xsi:type="dcterms:W3CDTF">2014-05-18T12:18:00Z</dcterms:created>
  <dcterms:modified xsi:type="dcterms:W3CDTF">2015-04-17T07:23:00Z</dcterms:modified>
</cp:coreProperties>
</file>